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D8C6" w14:textId="0413961C" w:rsidR="009A4D2F" w:rsidRPr="003812F4" w:rsidRDefault="00AB421E" w:rsidP="006B3A4D">
      <w:pPr>
        <w:pStyle w:val="Title"/>
        <w:rPr>
          <w:sz w:val="40"/>
          <w:szCs w:val="40"/>
        </w:rPr>
      </w:pPr>
      <w:r w:rsidRPr="003812F4">
        <w:rPr>
          <w:sz w:val="40"/>
          <w:szCs w:val="40"/>
        </w:rPr>
        <w:t xml:space="preserve">Employment </w:t>
      </w:r>
      <w:r w:rsidR="00585DF9" w:rsidRPr="003812F4">
        <w:rPr>
          <w:sz w:val="40"/>
          <w:szCs w:val="40"/>
        </w:rPr>
        <w:t xml:space="preserve">History and Education </w:t>
      </w:r>
      <w:r w:rsidRPr="003812F4">
        <w:rPr>
          <w:sz w:val="40"/>
          <w:szCs w:val="40"/>
        </w:rPr>
        <w:t>Form</w:t>
      </w:r>
    </w:p>
    <w:p w14:paraId="2D031FA3" w14:textId="77777777" w:rsidR="006B3A4D" w:rsidRDefault="006B3A4D" w:rsidP="006B3A4D"/>
    <w:p w14:paraId="2D22A371" w14:textId="27E0204A" w:rsidR="00D155B1" w:rsidRPr="00D155B1" w:rsidRDefault="00D155B1" w:rsidP="006A31BD">
      <w:pPr>
        <w:rPr>
          <w:rStyle w:val="Strong"/>
        </w:rPr>
      </w:pPr>
      <w:r w:rsidRPr="00D155B1">
        <w:rPr>
          <w:rStyle w:val="Strong"/>
        </w:rPr>
        <w:t xml:space="preserve">Name: </w:t>
      </w:r>
      <w:r w:rsidR="00FB596D">
        <w:rPr>
          <w:rStyle w:val="Strong"/>
        </w:rPr>
        <w:t>_________________</w:t>
      </w:r>
    </w:p>
    <w:p w14:paraId="6ECF0B8A" w14:textId="29CCB403" w:rsidR="00585DF9" w:rsidRDefault="00AB421E" w:rsidP="006A31BD">
      <w:pPr>
        <w:rPr>
          <w:rStyle w:val="Strong"/>
          <w:b w:val="0"/>
          <w:bCs w:val="0"/>
        </w:rPr>
      </w:pPr>
      <w:r w:rsidRPr="00AB421E">
        <w:rPr>
          <w:rStyle w:val="Strong"/>
          <w:b w:val="0"/>
          <w:bCs w:val="0"/>
        </w:rPr>
        <w:t xml:space="preserve">Please complete the following document with your full employment history for the last five years. Do not leave anything blank. </w:t>
      </w:r>
      <w:r w:rsidR="00585DF9">
        <w:rPr>
          <w:rStyle w:val="Strong"/>
          <w:b w:val="0"/>
          <w:bCs w:val="0"/>
        </w:rPr>
        <w:t xml:space="preserve">If you have any gaps in your employment please outline the reason for this. </w:t>
      </w:r>
      <w:r w:rsidR="00397DB1">
        <w:rPr>
          <w:rStyle w:val="Strong"/>
          <w:b w:val="0"/>
          <w:bCs w:val="0"/>
        </w:rPr>
        <w:t xml:space="preserve">Please see the </w:t>
      </w:r>
      <w:r w:rsidR="00585DF9">
        <w:rPr>
          <w:rStyle w:val="Strong"/>
          <w:b w:val="0"/>
          <w:bCs w:val="0"/>
        </w:rPr>
        <w:t xml:space="preserve">example below: 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 w:rsidR="00585DF9" w14:paraId="2DA67038" w14:textId="77777777" w:rsidTr="00585DF9">
        <w:tc>
          <w:tcPr>
            <w:tcW w:w="2013" w:type="dxa"/>
          </w:tcPr>
          <w:p w14:paraId="6755A753" w14:textId="43D71941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AB421E">
              <w:rPr>
                <w:rStyle w:val="Strong"/>
                <w:color w:val="auto"/>
              </w:rPr>
              <w:t>Job Title</w:t>
            </w:r>
          </w:p>
        </w:tc>
        <w:tc>
          <w:tcPr>
            <w:tcW w:w="2013" w:type="dxa"/>
          </w:tcPr>
          <w:p w14:paraId="4364BA30" w14:textId="2DF0A0FD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AB421E">
              <w:rPr>
                <w:rStyle w:val="Strong"/>
                <w:color w:val="auto"/>
              </w:rPr>
              <w:t>Company</w:t>
            </w:r>
          </w:p>
        </w:tc>
        <w:tc>
          <w:tcPr>
            <w:tcW w:w="2013" w:type="dxa"/>
          </w:tcPr>
          <w:p w14:paraId="035CE39A" w14:textId="77777777" w:rsidR="00585DF9" w:rsidRDefault="00585DF9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Start Date</w:t>
            </w:r>
          </w:p>
          <w:p w14:paraId="089DA8EA" w14:textId="1D944EAF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5D9B4AD7" w14:textId="77777777" w:rsidR="00585DF9" w:rsidRDefault="00585DF9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End Date</w:t>
            </w:r>
          </w:p>
          <w:p w14:paraId="05BE68CF" w14:textId="29930DF2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5C010194" w14:textId="098ACFB7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AB421E">
              <w:rPr>
                <w:rStyle w:val="Strong"/>
                <w:color w:val="auto"/>
              </w:rPr>
              <w:t>Reason For Leaving</w:t>
            </w:r>
          </w:p>
        </w:tc>
      </w:tr>
      <w:tr w:rsidR="00585DF9" w14:paraId="67FBDA0E" w14:textId="77777777" w:rsidTr="00585DF9">
        <w:tc>
          <w:tcPr>
            <w:tcW w:w="2013" w:type="dxa"/>
          </w:tcPr>
          <w:p w14:paraId="652BEBEF" w14:textId="02C6C9E7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Activity Leader</w:t>
            </w:r>
          </w:p>
        </w:tc>
        <w:tc>
          <w:tcPr>
            <w:tcW w:w="2013" w:type="dxa"/>
          </w:tcPr>
          <w:p w14:paraId="78EDB883" w14:textId="48200892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UKLC</w:t>
            </w:r>
          </w:p>
        </w:tc>
        <w:tc>
          <w:tcPr>
            <w:tcW w:w="2013" w:type="dxa"/>
          </w:tcPr>
          <w:p w14:paraId="14A4743D" w14:textId="7873851F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07/26</w:t>
            </w:r>
          </w:p>
        </w:tc>
        <w:tc>
          <w:tcPr>
            <w:tcW w:w="2013" w:type="dxa"/>
          </w:tcPr>
          <w:p w14:paraId="27749DEE" w14:textId="1CD2D3D2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08/26</w:t>
            </w:r>
          </w:p>
        </w:tc>
        <w:tc>
          <w:tcPr>
            <w:tcW w:w="2013" w:type="dxa"/>
          </w:tcPr>
          <w:p w14:paraId="610716A0" w14:textId="01392882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End of Fixed Term Contract</w:t>
            </w:r>
          </w:p>
        </w:tc>
      </w:tr>
      <w:tr w:rsidR="00585DF9" w14:paraId="20E82353" w14:textId="77777777" w:rsidTr="00585DF9">
        <w:tc>
          <w:tcPr>
            <w:tcW w:w="2013" w:type="dxa"/>
          </w:tcPr>
          <w:p w14:paraId="43E9346F" w14:textId="6FE18344" w:rsid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Gap in Employment</w:t>
            </w:r>
          </w:p>
        </w:tc>
        <w:tc>
          <w:tcPr>
            <w:tcW w:w="2013" w:type="dxa"/>
          </w:tcPr>
          <w:p w14:paraId="0DA4FE1A" w14:textId="77777777" w:rsidR="00585DF9" w:rsidRDefault="00585DF9" w:rsidP="00585DF9">
            <w:pPr>
              <w:jc w:val="center"/>
              <w:rPr>
                <w:rStyle w:val="Strong"/>
              </w:rPr>
            </w:pPr>
            <w:r>
              <w:rPr>
                <w:rStyle w:val="Strong"/>
                <w:b w:val="0"/>
                <w:bCs w:val="0"/>
              </w:rPr>
              <w:t>-</w:t>
            </w:r>
          </w:p>
          <w:p w14:paraId="09AE2F65" w14:textId="1184A7F2" w:rsidR="00585DF9" w:rsidRP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</w:p>
        </w:tc>
        <w:tc>
          <w:tcPr>
            <w:tcW w:w="2013" w:type="dxa"/>
          </w:tcPr>
          <w:p w14:paraId="5A8230BB" w14:textId="55BEA0BC" w:rsidR="00585DF9" w:rsidRP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585DF9">
              <w:rPr>
                <w:rStyle w:val="Strong"/>
                <w:b w:val="0"/>
                <w:bCs w:val="0"/>
              </w:rPr>
              <w:t xml:space="preserve">08/26 </w:t>
            </w:r>
          </w:p>
        </w:tc>
        <w:tc>
          <w:tcPr>
            <w:tcW w:w="2013" w:type="dxa"/>
          </w:tcPr>
          <w:p w14:paraId="645599D1" w14:textId="02E75644" w:rsidR="00585DF9" w:rsidRP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585DF9">
              <w:rPr>
                <w:rStyle w:val="Strong"/>
                <w:b w:val="0"/>
                <w:bCs w:val="0"/>
              </w:rPr>
              <w:t>10/26</w:t>
            </w:r>
          </w:p>
        </w:tc>
        <w:tc>
          <w:tcPr>
            <w:tcW w:w="2013" w:type="dxa"/>
          </w:tcPr>
          <w:p w14:paraId="648D6EFF" w14:textId="4B0C0BA8" w:rsidR="00585DF9" w:rsidRPr="00585DF9" w:rsidRDefault="00585DF9" w:rsidP="00585DF9">
            <w:pPr>
              <w:jc w:val="center"/>
              <w:rPr>
                <w:rStyle w:val="Strong"/>
                <w:b w:val="0"/>
                <w:bCs w:val="0"/>
              </w:rPr>
            </w:pPr>
            <w:r w:rsidRPr="00585DF9">
              <w:rPr>
                <w:rStyle w:val="Strong"/>
                <w:b w:val="0"/>
                <w:bCs w:val="0"/>
              </w:rPr>
              <w:t>Travelling</w:t>
            </w:r>
          </w:p>
        </w:tc>
      </w:tr>
    </w:tbl>
    <w:p w14:paraId="7CFA48E6" w14:textId="77777777" w:rsidR="004217C8" w:rsidRDefault="004217C8" w:rsidP="002D0A75">
      <w:pPr>
        <w:rPr>
          <w:rStyle w:val="Hyperlink"/>
          <w:b/>
          <w:bCs/>
          <w:color w:val="253148"/>
        </w:rPr>
      </w:pPr>
    </w:p>
    <w:p w14:paraId="4ABABB7C" w14:textId="4FB56541" w:rsidR="002D0A75" w:rsidRDefault="00AB421E" w:rsidP="002D0A75">
      <w:pPr>
        <w:rPr>
          <w:rStyle w:val="Strong"/>
          <w:b w:val="0"/>
          <w:bCs w:val="0"/>
        </w:rPr>
      </w:pPr>
      <w:r w:rsidRPr="00585DF9">
        <w:rPr>
          <w:rStyle w:val="Hyperlink"/>
          <w:b/>
          <w:bCs/>
          <w:sz w:val="24"/>
        </w:rPr>
        <w:t>Employment History:</w:t>
      </w:r>
      <w:r w:rsidRPr="002D0A75">
        <w:rPr>
          <w:b/>
          <w:bCs/>
        </w:rPr>
        <w:t xml:space="preserve"> </w:t>
      </w:r>
      <w:r w:rsidR="002D0A75" w:rsidRPr="002D0A75">
        <w:rPr>
          <w:b/>
          <w:bCs/>
        </w:rPr>
        <w:t xml:space="preserve"> </w:t>
      </w:r>
      <w:r w:rsidR="002D0A75">
        <w:rPr>
          <w:rStyle w:val="Strong"/>
          <w:b w:val="0"/>
          <w:bCs w:val="0"/>
        </w:rPr>
        <w:t xml:space="preserve">If you are still studying/ working at the organisation, please write </w:t>
      </w:r>
      <w:r w:rsidR="002D0A75" w:rsidRPr="00AB421E">
        <w:rPr>
          <w:rStyle w:val="Strong"/>
          <w:b w:val="0"/>
          <w:bCs w:val="0"/>
          <w:i/>
          <w:iCs/>
        </w:rPr>
        <w:t>present</w:t>
      </w:r>
      <w:r w:rsidR="002D0A75">
        <w:rPr>
          <w:rStyle w:val="Strong"/>
          <w:b w:val="0"/>
          <w:bCs w:val="0"/>
        </w:rPr>
        <w:t xml:space="preserve"> in the end date box. Once completed, please upload as an attachment to your application form. </w:t>
      </w:r>
    </w:p>
    <w:p w14:paraId="61EBD3E8" w14:textId="77777777" w:rsidR="00AB421E" w:rsidRDefault="00AB421E" w:rsidP="00524656"/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 w:rsidR="00AB421E" w14:paraId="4D100437" w14:textId="77777777" w:rsidTr="00585DF9">
        <w:tc>
          <w:tcPr>
            <w:tcW w:w="2013" w:type="dxa"/>
          </w:tcPr>
          <w:p w14:paraId="7BDD8C29" w14:textId="28D6F4DC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Job Title</w:t>
            </w:r>
          </w:p>
        </w:tc>
        <w:tc>
          <w:tcPr>
            <w:tcW w:w="2013" w:type="dxa"/>
          </w:tcPr>
          <w:p w14:paraId="7D56EFDC" w14:textId="17739E58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Company</w:t>
            </w:r>
          </w:p>
        </w:tc>
        <w:tc>
          <w:tcPr>
            <w:tcW w:w="2013" w:type="dxa"/>
          </w:tcPr>
          <w:p w14:paraId="30016C5E" w14:textId="77777777" w:rsid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Start Date</w:t>
            </w:r>
          </w:p>
          <w:p w14:paraId="0B3CCB94" w14:textId="1357642A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709161D6" w14:textId="77777777" w:rsid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End Date</w:t>
            </w:r>
          </w:p>
          <w:p w14:paraId="65855F95" w14:textId="14635145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365A9B99" w14:textId="0AA938AC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Reason For Leaving</w:t>
            </w:r>
          </w:p>
        </w:tc>
      </w:tr>
      <w:tr w:rsidR="00AB421E" w14:paraId="12078ED7" w14:textId="77777777" w:rsidTr="00585DF9">
        <w:tc>
          <w:tcPr>
            <w:tcW w:w="2013" w:type="dxa"/>
          </w:tcPr>
          <w:p w14:paraId="2C04025A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0DAF8A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B8132B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0682BA53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032A59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572C60AC" w14:textId="77777777" w:rsidTr="00585DF9">
        <w:tc>
          <w:tcPr>
            <w:tcW w:w="2013" w:type="dxa"/>
          </w:tcPr>
          <w:p w14:paraId="3E8B3525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D829DCF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16ED187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20CF85D6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44E33F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5A958DF4" w14:textId="77777777" w:rsidTr="00585DF9">
        <w:tc>
          <w:tcPr>
            <w:tcW w:w="2013" w:type="dxa"/>
          </w:tcPr>
          <w:p w14:paraId="5882727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1F6E5B6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7B486C1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13A2973F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F910C66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3AC4094C" w14:textId="77777777" w:rsidTr="00585DF9">
        <w:tc>
          <w:tcPr>
            <w:tcW w:w="2013" w:type="dxa"/>
          </w:tcPr>
          <w:p w14:paraId="07CA5BA9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92B06BB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02AE37D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09FCE0C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DB0980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1B28E491" w14:textId="77777777" w:rsidTr="00585DF9">
        <w:tc>
          <w:tcPr>
            <w:tcW w:w="2013" w:type="dxa"/>
          </w:tcPr>
          <w:p w14:paraId="00EFC48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095265B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9145FE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DAF875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1E78D6A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218F970A" w14:textId="77777777" w:rsidTr="00585DF9">
        <w:tc>
          <w:tcPr>
            <w:tcW w:w="2013" w:type="dxa"/>
          </w:tcPr>
          <w:p w14:paraId="4B402B5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7CB75EE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37816AF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10B0EB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04065D5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6DA03268" w14:textId="77777777" w:rsidTr="00585DF9">
        <w:tc>
          <w:tcPr>
            <w:tcW w:w="2013" w:type="dxa"/>
          </w:tcPr>
          <w:p w14:paraId="237BD75E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1020451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256C891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FD4264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18CC388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12DD03CF" w14:textId="77777777" w:rsidTr="00585DF9">
        <w:tc>
          <w:tcPr>
            <w:tcW w:w="2013" w:type="dxa"/>
          </w:tcPr>
          <w:p w14:paraId="5DE6D96D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C301E95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D124139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205D14BB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2DF1086D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AB421E" w14:paraId="150078B8" w14:textId="77777777" w:rsidTr="00585DF9">
        <w:tc>
          <w:tcPr>
            <w:tcW w:w="2013" w:type="dxa"/>
          </w:tcPr>
          <w:p w14:paraId="1C68A9B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643AFD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1DBCB2B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B206BD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5D6301C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</w:tbl>
    <w:p w14:paraId="148E8FD2" w14:textId="77777777" w:rsidR="00DE1392" w:rsidRDefault="00DE1392" w:rsidP="00585DF9">
      <w:pPr>
        <w:rPr>
          <w:rStyle w:val="Hyperlink"/>
          <w:b/>
          <w:bCs/>
          <w:sz w:val="24"/>
        </w:rPr>
      </w:pPr>
    </w:p>
    <w:p w14:paraId="5928E4E3" w14:textId="78F7818D" w:rsidR="000071E9" w:rsidRPr="0066354C" w:rsidRDefault="00AB421E" w:rsidP="00585DF9">
      <w:pPr>
        <w:rPr>
          <w:rStyle w:val="Strong"/>
          <w:color w:val="E31B2E" w:themeColor="hyperlink"/>
          <w:u w:val="single"/>
        </w:rPr>
      </w:pPr>
      <w:r w:rsidRPr="00585DF9">
        <w:rPr>
          <w:rStyle w:val="Hyperlink"/>
          <w:b/>
          <w:bCs/>
          <w:sz w:val="24"/>
        </w:rPr>
        <w:t>Education History:</w:t>
      </w:r>
      <w:r w:rsidR="0066354C" w:rsidRPr="0066354C">
        <w:rPr>
          <w:rStyle w:val="Hyperlink"/>
          <w:b/>
          <w:bCs/>
          <w:sz w:val="24"/>
          <w:u w:val="none"/>
        </w:rPr>
        <w:t xml:space="preserve"> </w:t>
      </w:r>
      <w:r w:rsidR="000071E9" w:rsidRPr="000071E9">
        <w:rPr>
          <w:rStyle w:val="Strong"/>
          <w:b w:val="0"/>
          <w:bCs w:val="0"/>
        </w:rPr>
        <w:t xml:space="preserve">Please provide details of </w:t>
      </w:r>
      <w:r w:rsidR="002D0A75">
        <w:rPr>
          <w:rStyle w:val="Strong"/>
          <w:b w:val="0"/>
          <w:bCs w:val="0"/>
        </w:rPr>
        <w:t xml:space="preserve">any </w:t>
      </w:r>
      <w:r w:rsidR="0066354C">
        <w:rPr>
          <w:rStyle w:val="Strong"/>
          <w:b w:val="0"/>
          <w:bCs w:val="0"/>
        </w:rPr>
        <w:t>qualifications post A-level</w:t>
      </w:r>
      <w:r w:rsidR="00194B61">
        <w:rPr>
          <w:rStyle w:val="Strong"/>
          <w:b w:val="0"/>
          <w:bCs w:val="0"/>
        </w:rPr>
        <w:t>.</w:t>
      </w:r>
    </w:p>
    <w:p w14:paraId="627BEDF7" w14:textId="77777777" w:rsidR="000071E9" w:rsidRPr="000071E9" w:rsidRDefault="000071E9" w:rsidP="00585DF9">
      <w:pPr>
        <w:rPr>
          <w:rStyle w:val="Strong"/>
          <w:b w:val="0"/>
          <w:bCs w:val="0"/>
          <w:sz w:val="18"/>
        </w:rPr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 w:rsidR="00AB421E" w14:paraId="22F3199C" w14:textId="77777777" w:rsidTr="00585DF9">
        <w:tc>
          <w:tcPr>
            <w:tcW w:w="2013" w:type="dxa"/>
          </w:tcPr>
          <w:p w14:paraId="19F69F4F" w14:textId="2911C520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C</w:t>
            </w:r>
            <w:r>
              <w:rPr>
                <w:rStyle w:val="Strong"/>
              </w:rPr>
              <w:t>ourse Title</w:t>
            </w:r>
          </w:p>
        </w:tc>
        <w:tc>
          <w:tcPr>
            <w:tcW w:w="2013" w:type="dxa"/>
          </w:tcPr>
          <w:p w14:paraId="254A4948" w14:textId="12DC4FDC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Institution</w:t>
            </w:r>
          </w:p>
        </w:tc>
        <w:tc>
          <w:tcPr>
            <w:tcW w:w="2013" w:type="dxa"/>
          </w:tcPr>
          <w:p w14:paraId="2DEA0FBF" w14:textId="77777777" w:rsid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Start Date</w:t>
            </w:r>
          </w:p>
          <w:p w14:paraId="076ADBE5" w14:textId="77777777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29829AF0" w14:textId="77777777" w:rsid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 w:rsidRPr="00AB421E">
              <w:rPr>
                <w:rStyle w:val="Strong"/>
                <w:color w:val="auto"/>
              </w:rPr>
              <w:t>End Date</w:t>
            </w:r>
          </w:p>
          <w:p w14:paraId="127EAC40" w14:textId="77777777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(month/year)</w:t>
            </w:r>
          </w:p>
        </w:tc>
        <w:tc>
          <w:tcPr>
            <w:tcW w:w="2013" w:type="dxa"/>
          </w:tcPr>
          <w:p w14:paraId="20A2DC88" w14:textId="25F46C41" w:rsidR="00AB421E" w:rsidRPr="00AB421E" w:rsidRDefault="00AB421E" w:rsidP="00585DF9">
            <w:pPr>
              <w:jc w:val="center"/>
              <w:rPr>
                <w:rStyle w:val="Strong"/>
                <w:color w:val="auto"/>
              </w:rPr>
            </w:pPr>
            <w:r>
              <w:rPr>
                <w:rStyle w:val="Strong"/>
                <w:color w:val="auto"/>
              </w:rPr>
              <w:t>Additional</w:t>
            </w:r>
            <w:r>
              <w:rPr>
                <w:rStyle w:val="Strong"/>
              </w:rPr>
              <w:t xml:space="preserve"> Comments</w:t>
            </w:r>
          </w:p>
        </w:tc>
      </w:tr>
      <w:tr w:rsidR="00585DF9" w14:paraId="3C725128" w14:textId="77777777" w:rsidTr="00585DF9">
        <w:tc>
          <w:tcPr>
            <w:tcW w:w="2013" w:type="dxa"/>
          </w:tcPr>
          <w:p w14:paraId="632A451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7A9983C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04232ED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6A894FA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C67FD6E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585DF9" w14:paraId="2D5EA01C" w14:textId="77777777" w:rsidTr="00585DF9">
        <w:tc>
          <w:tcPr>
            <w:tcW w:w="2013" w:type="dxa"/>
          </w:tcPr>
          <w:p w14:paraId="08A0507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093B8C0C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C785F4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0EC2C77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F72ACDE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585DF9" w14:paraId="659AFA1C" w14:textId="77777777" w:rsidTr="00585DF9">
        <w:tc>
          <w:tcPr>
            <w:tcW w:w="2013" w:type="dxa"/>
          </w:tcPr>
          <w:p w14:paraId="22311562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00E27D1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A1A674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71F7D26C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B5060B6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585DF9" w14:paraId="3DE38B20" w14:textId="77777777" w:rsidTr="00585DF9">
        <w:tc>
          <w:tcPr>
            <w:tcW w:w="2013" w:type="dxa"/>
          </w:tcPr>
          <w:p w14:paraId="0579F5C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32D621C4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BDA3391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CF939EF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030741E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585DF9" w14:paraId="4624E45C" w14:textId="77777777" w:rsidTr="00585DF9">
        <w:tc>
          <w:tcPr>
            <w:tcW w:w="2013" w:type="dxa"/>
          </w:tcPr>
          <w:p w14:paraId="5D5D1780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75B7146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6A157A3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4FEB6D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AB96A03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  <w:tr w:rsidR="00585DF9" w14:paraId="186149AA" w14:textId="77777777" w:rsidTr="00585DF9">
        <w:tc>
          <w:tcPr>
            <w:tcW w:w="2013" w:type="dxa"/>
          </w:tcPr>
          <w:p w14:paraId="10596D26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1BD0878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5BFAD03D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0139C89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  <w:tc>
          <w:tcPr>
            <w:tcW w:w="2013" w:type="dxa"/>
          </w:tcPr>
          <w:p w14:paraId="4B690E95" w14:textId="77777777" w:rsidR="00AB421E" w:rsidRDefault="00AB421E" w:rsidP="00585DF9">
            <w:pPr>
              <w:jc w:val="center"/>
              <w:rPr>
                <w:rStyle w:val="Strong"/>
                <w:color w:val="FF0000"/>
              </w:rPr>
            </w:pPr>
          </w:p>
        </w:tc>
      </w:tr>
    </w:tbl>
    <w:p w14:paraId="452C9FC6" w14:textId="77777777" w:rsidR="00DE1392" w:rsidRDefault="00DE1392" w:rsidP="0066354C">
      <w:pPr>
        <w:rPr>
          <w:rStyle w:val="Strong"/>
          <w:b w:val="0"/>
          <w:bCs w:val="0"/>
        </w:rPr>
      </w:pPr>
    </w:p>
    <w:p w14:paraId="5F52E015" w14:textId="2FC26F9F" w:rsidR="0066354C" w:rsidRPr="00DE1392" w:rsidRDefault="0066354C" w:rsidP="00C81771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If you have any questions, please contact </w:t>
      </w:r>
      <w:hyperlink r:id="rId11" w:history="1">
        <w:r w:rsidRPr="007D7808">
          <w:rPr>
            <w:rStyle w:val="Hyperlink"/>
            <w:sz w:val="24"/>
          </w:rPr>
          <w:t>recruitment@uklc.org</w:t>
        </w:r>
      </w:hyperlink>
    </w:p>
    <w:sectPr w:rsidR="0066354C" w:rsidRPr="00DE1392" w:rsidSect="00AB421E">
      <w:headerReference w:type="default" r:id="rId12"/>
      <w:footerReference w:type="default" r:id="rId13"/>
      <w:pgSz w:w="11906" w:h="16838"/>
      <w:pgMar w:top="1440" w:right="1440" w:bottom="1440" w:left="1440" w:header="107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984C0" w14:textId="77777777" w:rsidR="00AB421E" w:rsidRDefault="00AB421E" w:rsidP="00376E3E">
      <w:pPr>
        <w:spacing w:line="240" w:lineRule="auto"/>
      </w:pPr>
      <w:r>
        <w:separator/>
      </w:r>
    </w:p>
  </w:endnote>
  <w:endnote w:type="continuationSeparator" w:id="0">
    <w:p w14:paraId="08A4F680" w14:textId="77777777" w:rsidR="00AB421E" w:rsidRDefault="00AB421E" w:rsidP="00376E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F0C1" w14:textId="684BF586" w:rsidR="00FF63E3" w:rsidRDefault="00AB421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6FBB2756" wp14:editId="545086FD">
              <wp:simplePos x="0" y="0"/>
              <wp:positionH relativeFrom="margin">
                <wp:posOffset>3195320</wp:posOffset>
              </wp:positionH>
              <wp:positionV relativeFrom="paragraph">
                <wp:posOffset>139997</wp:posOffset>
              </wp:positionV>
              <wp:extent cx="3270843" cy="553720"/>
              <wp:effectExtent l="0" t="0" r="635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70843" cy="553720"/>
                        <a:chOff x="0" y="0"/>
                        <a:chExt cx="4915618" cy="832690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990599" y="0"/>
                          <a:ext cx="3925019" cy="832690"/>
                          <a:chOff x="0" y="0"/>
                          <a:chExt cx="4124595" cy="875068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860653" y="122274"/>
                            <a:ext cx="1263942" cy="614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Graphical user interface,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4471"/>
                            <a:ext cx="935990" cy="654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212" y="0"/>
                            <a:ext cx="870585" cy="870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" name="Picture 20" descr="Celtic English Academy - Learn, Live and Discover English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0165" y="4483"/>
                            <a:ext cx="87058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22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5100"/>
                          <a:ext cx="876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E0E864" id="Group 4" o:spid="_x0000_s1026" style="position:absolute;margin-left:251.6pt;margin-top:11pt;width:257.55pt;height:43.6pt;z-index:251696128;mso-position-horizontal-relative:margin;mso-width-relative:margin;mso-height-relative:margin" coordsize="49156,83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C0AAAAAFJnaHRsb25nAAABa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RywAAAAEAAACgAAAAUAAAAeAA&#10;AJYAAAARrwAYAAH/2P/tAAxBZG9iZV9DTQAC/+4ADkFkb2JlAGSAAAAAAf/bAIQADAgICAkIDAkJ&#10;DBELCgsRFQ8MDA8VGBMTFRMTGBEMDAwMDAwRDAwMDAwMDAwMDAwMDAwMDAwMDAwMDAwMDAwMDAEN&#10;CwsNDg0QDg4QFA4ODhQUDg4ODhQRDAwMDAwREQwMDAwMDBEMDAwMDAwMDAwMDAwMDAwMDAwMDAwM&#10;DAwMDAwM/8AAEQgAU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">
              <v:group id="Group 14" o:spid="_x0000_s1027" style="position:absolute;left:9905;width:39251;height:8326" coordsize="41245,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8" type="#_x0000_t75" style="position:absolute;left:28606;top:1222;width:12639;height:6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">
                  <v:imagedata r:id="rId6" o:title=""/>
                </v:shape>
                <v:shape id="Picture 17" o:spid="_x0000_s1029" type="#_x0000_t75" alt="Graphical user interface, text&#10;&#10;Description automatically generated" style="position:absolute;top:1344;width:9359;height:6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">
                  <v:imagedata r:id="rId7" o:title="Graphical user interface, text&#10;&#10;Description automatically generated"/>
                </v:shape>
                <v:shape id="Picture 19" o:spid="_x0000_s1030" type="#_x0000_t75" style="position:absolute;left:10892;width:8705;height:8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">
                  <v:imagedata r:id="rId8" o:title=""/>
                </v:shape>
                <v:shape id="Picture 20" o:spid="_x0000_s1031" type="#_x0000_t75" alt="Celtic English Academy - Learn, Live and Discover English" style="position:absolute;left:19901;top:44;width:8706;height:8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">
                  <v:imagedata r:id="rId9" o:title="Celtic English Academy - Learn, Live and Discover English"/>
                </v:shape>
              </v:group>
              <v:shape id="Picture 22" o:spid="_x0000_s1032" type="#_x0000_t75" style="position:absolute;top:1651;width:8763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">
                <v:imagedata r:id="rId10" o:title=""/>
              </v:shape>
              <w10:wrap anchorx="margin"/>
            </v:group>
          </w:pict>
        </mc:Fallback>
      </mc:AlternateContent>
    </w:r>
    <w:r w:rsidRPr="009B52FD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A2A9AC7" wp14:editId="61B8627C">
              <wp:simplePos x="0" y="0"/>
              <wp:positionH relativeFrom="margin">
                <wp:posOffset>-344805</wp:posOffset>
              </wp:positionH>
              <wp:positionV relativeFrom="paragraph">
                <wp:posOffset>167005</wp:posOffset>
              </wp:positionV>
              <wp:extent cx="1690370" cy="565150"/>
              <wp:effectExtent l="0" t="0" r="508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0370" cy="56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0B3B54" w14:textId="77777777" w:rsidR="007A7D71" w:rsidRPr="000E7153" w:rsidRDefault="009B52FD" w:rsidP="009B52FD">
                          <w:pPr>
                            <w:pStyle w:val="Footer"/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</w:pPr>
                          <w:r w:rsidRPr="000E7153"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  <w:t>Web: uklc.org</w:t>
                          </w:r>
                        </w:p>
                        <w:p w14:paraId="57EFFE13" w14:textId="77777777" w:rsidR="007A7D71" w:rsidRPr="000E7153" w:rsidRDefault="009B52FD" w:rsidP="009B52FD">
                          <w:pPr>
                            <w:pStyle w:val="Footer"/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</w:pPr>
                          <w:r w:rsidRPr="000E7153"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  <w:t>Tel: 0044 1244 577 995</w:t>
                          </w:r>
                        </w:p>
                        <w:p w14:paraId="2CF302B5" w14:textId="43E17F8F" w:rsidR="009B52FD" w:rsidRPr="000E7153" w:rsidRDefault="009B52FD" w:rsidP="009B52FD">
                          <w:pPr>
                            <w:pStyle w:val="Footer"/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</w:pPr>
                          <w:r w:rsidRPr="000E7153"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  <w:t>E-mail:</w:t>
                          </w:r>
                          <w:r w:rsidR="00AB421E"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  <w:t xml:space="preserve"> recruitment</w:t>
                          </w:r>
                          <w:r w:rsidRPr="000E7153">
                            <w:rPr>
                              <w:rFonts w:cs="Open Sans"/>
                              <w:b/>
                              <w:bCs/>
                              <w:noProof/>
                              <w:color w:val="1D3048"/>
                              <w:sz w:val="16"/>
                              <w:szCs w:val="20"/>
                              <w:lang w:val="nl-NL"/>
                            </w:rPr>
                            <w:t>@uklc.org</w:t>
                          </w:r>
                        </w:p>
                        <w:p w14:paraId="01BBB180" w14:textId="77777777" w:rsidR="009B52FD" w:rsidRPr="000E7153" w:rsidRDefault="009B52FD" w:rsidP="009B52FD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2A9A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7.15pt;margin-top:13.15pt;width:133.1pt;height:4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" stroked="f">
              <v:textbox>
                <w:txbxContent>
                  <w:p w14:paraId="660B3B54" w14:textId="77777777" w:rsidR="007A7D71" w:rsidRPr="000E7153" w:rsidRDefault="009B52FD" w:rsidP="009B52FD">
                    <w:pPr>
                      <w:pStyle w:val="Footer"/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</w:pPr>
                    <w:r w:rsidRPr="000E7153"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  <w:t>Web: uklc.org</w:t>
                    </w:r>
                  </w:p>
                  <w:p w14:paraId="57EFFE13" w14:textId="77777777" w:rsidR="007A7D71" w:rsidRPr="000E7153" w:rsidRDefault="009B52FD" w:rsidP="009B52FD">
                    <w:pPr>
                      <w:pStyle w:val="Footer"/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</w:pPr>
                    <w:r w:rsidRPr="000E7153"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  <w:t>Tel: 0044 1244 577 995</w:t>
                    </w:r>
                  </w:p>
                  <w:p w14:paraId="2CF302B5" w14:textId="43E17F8F" w:rsidR="009B52FD" w:rsidRPr="000E7153" w:rsidRDefault="009B52FD" w:rsidP="009B52FD">
                    <w:pPr>
                      <w:pStyle w:val="Footer"/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</w:pPr>
                    <w:r w:rsidRPr="000E7153"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  <w:t>E-mail:</w:t>
                    </w:r>
                    <w:r w:rsidR="00AB421E"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  <w:t xml:space="preserve"> recruitment</w:t>
                    </w:r>
                    <w:r w:rsidRPr="000E7153">
                      <w:rPr>
                        <w:rFonts w:cs="Open Sans"/>
                        <w:b/>
                        <w:bCs/>
                        <w:noProof/>
                        <w:color w:val="1D3048"/>
                        <w:sz w:val="16"/>
                        <w:szCs w:val="20"/>
                        <w:lang w:val="nl-NL"/>
                      </w:rPr>
                      <w:t>@uklc.org</w:t>
                    </w:r>
                  </w:p>
                  <w:p w14:paraId="01BBB180" w14:textId="77777777" w:rsidR="009B52FD" w:rsidRPr="000E7153" w:rsidRDefault="009B52FD" w:rsidP="009B52FD">
                    <w:pPr>
                      <w:rPr>
                        <w:lang w:val="nl-NL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1242" w14:textId="77777777" w:rsidR="00AB421E" w:rsidRDefault="00AB421E" w:rsidP="00376E3E">
      <w:pPr>
        <w:spacing w:line="240" w:lineRule="auto"/>
      </w:pPr>
      <w:r>
        <w:separator/>
      </w:r>
    </w:p>
  </w:footnote>
  <w:footnote w:type="continuationSeparator" w:id="0">
    <w:p w14:paraId="7249099C" w14:textId="77777777" w:rsidR="00AB421E" w:rsidRDefault="00AB421E" w:rsidP="00376E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E821" w14:textId="77777777" w:rsidR="00AD39FD" w:rsidRDefault="00FF63E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94080" behindDoc="0" locked="0" layoutInCell="1" allowOverlap="1" wp14:anchorId="75FAEBAC" wp14:editId="6868648D">
          <wp:simplePos x="0" y="0"/>
          <wp:positionH relativeFrom="margin">
            <wp:posOffset>4914900</wp:posOffset>
          </wp:positionH>
          <wp:positionV relativeFrom="paragraph">
            <wp:posOffset>-394335</wp:posOffset>
          </wp:positionV>
          <wp:extent cx="1454150" cy="680085"/>
          <wp:effectExtent l="0" t="0" r="0" b="5715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15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1492C"/>
    <w:multiLevelType w:val="hybridMultilevel"/>
    <w:tmpl w:val="78283850"/>
    <w:lvl w:ilvl="0" w:tplc="FEDE4B26">
      <w:start w:val="5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E89"/>
    <w:multiLevelType w:val="multilevel"/>
    <w:tmpl w:val="F69A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681493">
    <w:abstractNumId w:val="1"/>
  </w:num>
  <w:num w:numId="2" w16cid:durableId="702678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21E"/>
    <w:rsid w:val="00001F78"/>
    <w:rsid w:val="000068E3"/>
    <w:rsid w:val="000071E9"/>
    <w:rsid w:val="00013F29"/>
    <w:rsid w:val="000217C4"/>
    <w:rsid w:val="00025659"/>
    <w:rsid w:val="0003390B"/>
    <w:rsid w:val="0003496C"/>
    <w:rsid w:val="00034A6E"/>
    <w:rsid w:val="0004465B"/>
    <w:rsid w:val="00045BA9"/>
    <w:rsid w:val="00051DF5"/>
    <w:rsid w:val="00060241"/>
    <w:rsid w:val="0006093B"/>
    <w:rsid w:val="000610C1"/>
    <w:rsid w:val="000646DB"/>
    <w:rsid w:val="0007201F"/>
    <w:rsid w:val="000738ED"/>
    <w:rsid w:val="00074CBF"/>
    <w:rsid w:val="00081B88"/>
    <w:rsid w:val="00082E10"/>
    <w:rsid w:val="00083B57"/>
    <w:rsid w:val="000859FB"/>
    <w:rsid w:val="0009050C"/>
    <w:rsid w:val="00093733"/>
    <w:rsid w:val="00097276"/>
    <w:rsid w:val="0009799B"/>
    <w:rsid w:val="000A0445"/>
    <w:rsid w:val="000A08D8"/>
    <w:rsid w:val="000A2F9F"/>
    <w:rsid w:val="000A6920"/>
    <w:rsid w:val="000B025F"/>
    <w:rsid w:val="000B088A"/>
    <w:rsid w:val="000C20CC"/>
    <w:rsid w:val="000C27B6"/>
    <w:rsid w:val="000C3A6F"/>
    <w:rsid w:val="000C7A01"/>
    <w:rsid w:val="000D011A"/>
    <w:rsid w:val="000D159B"/>
    <w:rsid w:val="000E1A29"/>
    <w:rsid w:val="000E6616"/>
    <w:rsid w:val="000E7153"/>
    <w:rsid w:val="000E7DCD"/>
    <w:rsid w:val="00106E98"/>
    <w:rsid w:val="00110EDE"/>
    <w:rsid w:val="00115D9A"/>
    <w:rsid w:val="00116D32"/>
    <w:rsid w:val="00120542"/>
    <w:rsid w:val="00136778"/>
    <w:rsid w:val="0014066A"/>
    <w:rsid w:val="0014584B"/>
    <w:rsid w:val="001462F9"/>
    <w:rsid w:val="001645B4"/>
    <w:rsid w:val="001828E0"/>
    <w:rsid w:val="00183C1F"/>
    <w:rsid w:val="00184DB6"/>
    <w:rsid w:val="00185846"/>
    <w:rsid w:val="00194B61"/>
    <w:rsid w:val="00197945"/>
    <w:rsid w:val="001A257F"/>
    <w:rsid w:val="001A41A4"/>
    <w:rsid w:val="001B0E93"/>
    <w:rsid w:val="001B3AFF"/>
    <w:rsid w:val="001B4FEA"/>
    <w:rsid w:val="001C0F3B"/>
    <w:rsid w:val="001C5EA2"/>
    <w:rsid w:val="001D01B1"/>
    <w:rsid w:val="001D4356"/>
    <w:rsid w:val="001F1015"/>
    <w:rsid w:val="001F4E1E"/>
    <w:rsid w:val="00200B60"/>
    <w:rsid w:val="00214CEB"/>
    <w:rsid w:val="00220236"/>
    <w:rsid w:val="00222269"/>
    <w:rsid w:val="00222E28"/>
    <w:rsid w:val="0023014A"/>
    <w:rsid w:val="00233ED2"/>
    <w:rsid w:val="002418EA"/>
    <w:rsid w:val="00241FE7"/>
    <w:rsid w:val="00243867"/>
    <w:rsid w:val="00243D4A"/>
    <w:rsid w:val="00244B91"/>
    <w:rsid w:val="002473BE"/>
    <w:rsid w:val="002479F3"/>
    <w:rsid w:val="002501AE"/>
    <w:rsid w:val="00250320"/>
    <w:rsid w:val="0025060E"/>
    <w:rsid w:val="00252BD6"/>
    <w:rsid w:val="002533AD"/>
    <w:rsid w:val="00253FCE"/>
    <w:rsid w:val="00254B2C"/>
    <w:rsid w:val="00255D5C"/>
    <w:rsid w:val="002603EE"/>
    <w:rsid w:val="00281B1D"/>
    <w:rsid w:val="002837CC"/>
    <w:rsid w:val="002851AA"/>
    <w:rsid w:val="0029027E"/>
    <w:rsid w:val="002909F1"/>
    <w:rsid w:val="00291DF8"/>
    <w:rsid w:val="002926A2"/>
    <w:rsid w:val="002A0202"/>
    <w:rsid w:val="002A3998"/>
    <w:rsid w:val="002A6749"/>
    <w:rsid w:val="002A76E9"/>
    <w:rsid w:val="002B65C5"/>
    <w:rsid w:val="002C5156"/>
    <w:rsid w:val="002C55B8"/>
    <w:rsid w:val="002C74C3"/>
    <w:rsid w:val="002D0A75"/>
    <w:rsid w:val="002D29AD"/>
    <w:rsid w:val="002D66FB"/>
    <w:rsid w:val="002E0EB0"/>
    <w:rsid w:val="002E187C"/>
    <w:rsid w:val="002E2929"/>
    <w:rsid w:val="002E6AEE"/>
    <w:rsid w:val="002F041B"/>
    <w:rsid w:val="002F28D1"/>
    <w:rsid w:val="002F7592"/>
    <w:rsid w:val="00302F68"/>
    <w:rsid w:val="0030389E"/>
    <w:rsid w:val="00303A9A"/>
    <w:rsid w:val="00307902"/>
    <w:rsid w:val="00307BD1"/>
    <w:rsid w:val="00310B8B"/>
    <w:rsid w:val="00311DE8"/>
    <w:rsid w:val="0032634D"/>
    <w:rsid w:val="0032793C"/>
    <w:rsid w:val="00336C64"/>
    <w:rsid w:val="00336F70"/>
    <w:rsid w:val="00344D75"/>
    <w:rsid w:val="00351BFE"/>
    <w:rsid w:val="003530FC"/>
    <w:rsid w:val="003614E3"/>
    <w:rsid w:val="00362C46"/>
    <w:rsid w:val="003647C4"/>
    <w:rsid w:val="00366339"/>
    <w:rsid w:val="003664BC"/>
    <w:rsid w:val="00376E3E"/>
    <w:rsid w:val="00377487"/>
    <w:rsid w:val="003812F4"/>
    <w:rsid w:val="00384D1A"/>
    <w:rsid w:val="003927D1"/>
    <w:rsid w:val="00393729"/>
    <w:rsid w:val="00395D3D"/>
    <w:rsid w:val="00397DB1"/>
    <w:rsid w:val="003A1F8B"/>
    <w:rsid w:val="003A4E11"/>
    <w:rsid w:val="003A52FC"/>
    <w:rsid w:val="003B451A"/>
    <w:rsid w:val="003B465F"/>
    <w:rsid w:val="003C0C41"/>
    <w:rsid w:val="003C19ED"/>
    <w:rsid w:val="003C43CE"/>
    <w:rsid w:val="003C6CE7"/>
    <w:rsid w:val="003C7F29"/>
    <w:rsid w:val="003D67AD"/>
    <w:rsid w:val="003D7918"/>
    <w:rsid w:val="003E00F6"/>
    <w:rsid w:val="003E0885"/>
    <w:rsid w:val="003F0075"/>
    <w:rsid w:val="004105DA"/>
    <w:rsid w:val="004111E5"/>
    <w:rsid w:val="00413937"/>
    <w:rsid w:val="004217C8"/>
    <w:rsid w:val="004240D7"/>
    <w:rsid w:val="00425809"/>
    <w:rsid w:val="00426995"/>
    <w:rsid w:val="0043649C"/>
    <w:rsid w:val="004426DA"/>
    <w:rsid w:val="00444018"/>
    <w:rsid w:val="004441DA"/>
    <w:rsid w:val="0045020A"/>
    <w:rsid w:val="00454375"/>
    <w:rsid w:val="004638CF"/>
    <w:rsid w:val="00464525"/>
    <w:rsid w:val="0048139A"/>
    <w:rsid w:val="0048430A"/>
    <w:rsid w:val="0049389F"/>
    <w:rsid w:val="004A075E"/>
    <w:rsid w:val="004A4C89"/>
    <w:rsid w:val="004A522B"/>
    <w:rsid w:val="004B0A9D"/>
    <w:rsid w:val="004B1CB9"/>
    <w:rsid w:val="004B1D9D"/>
    <w:rsid w:val="004B21BE"/>
    <w:rsid w:val="004B27F8"/>
    <w:rsid w:val="004B44A1"/>
    <w:rsid w:val="004B48BB"/>
    <w:rsid w:val="004B5BEE"/>
    <w:rsid w:val="004C073B"/>
    <w:rsid w:val="004C281C"/>
    <w:rsid w:val="004C7CC1"/>
    <w:rsid w:val="004D0D89"/>
    <w:rsid w:val="004D56E3"/>
    <w:rsid w:val="004F798B"/>
    <w:rsid w:val="005032E4"/>
    <w:rsid w:val="00505666"/>
    <w:rsid w:val="00505887"/>
    <w:rsid w:val="00505E05"/>
    <w:rsid w:val="005115AA"/>
    <w:rsid w:val="00517AEC"/>
    <w:rsid w:val="00521843"/>
    <w:rsid w:val="00523784"/>
    <w:rsid w:val="00524656"/>
    <w:rsid w:val="00530803"/>
    <w:rsid w:val="00531FDB"/>
    <w:rsid w:val="00534D34"/>
    <w:rsid w:val="00537421"/>
    <w:rsid w:val="005520B6"/>
    <w:rsid w:val="00554111"/>
    <w:rsid w:val="00556028"/>
    <w:rsid w:val="00557252"/>
    <w:rsid w:val="00560FC0"/>
    <w:rsid w:val="00565250"/>
    <w:rsid w:val="00565364"/>
    <w:rsid w:val="00565CBC"/>
    <w:rsid w:val="00574328"/>
    <w:rsid w:val="005749FF"/>
    <w:rsid w:val="0057578C"/>
    <w:rsid w:val="00575C9F"/>
    <w:rsid w:val="0058115F"/>
    <w:rsid w:val="00582A61"/>
    <w:rsid w:val="00582B89"/>
    <w:rsid w:val="00584A4B"/>
    <w:rsid w:val="00585DF9"/>
    <w:rsid w:val="00590971"/>
    <w:rsid w:val="005A1AD4"/>
    <w:rsid w:val="005A4896"/>
    <w:rsid w:val="005A5F0B"/>
    <w:rsid w:val="005B2D5B"/>
    <w:rsid w:val="005B5EEB"/>
    <w:rsid w:val="005B7667"/>
    <w:rsid w:val="005C1EE0"/>
    <w:rsid w:val="005C6499"/>
    <w:rsid w:val="005D32AB"/>
    <w:rsid w:val="005D37F9"/>
    <w:rsid w:val="005D743B"/>
    <w:rsid w:val="005D7971"/>
    <w:rsid w:val="005E0040"/>
    <w:rsid w:val="005E7484"/>
    <w:rsid w:val="005F4625"/>
    <w:rsid w:val="005F555F"/>
    <w:rsid w:val="005F7BAD"/>
    <w:rsid w:val="00601200"/>
    <w:rsid w:val="006035BC"/>
    <w:rsid w:val="006050A1"/>
    <w:rsid w:val="006157F1"/>
    <w:rsid w:val="006174C0"/>
    <w:rsid w:val="00620FBF"/>
    <w:rsid w:val="00622CA3"/>
    <w:rsid w:val="00624862"/>
    <w:rsid w:val="00630E54"/>
    <w:rsid w:val="00637316"/>
    <w:rsid w:val="0065523B"/>
    <w:rsid w:val="00657667"/>
    <w:rsid w:val="0066354C"/>
    <w:rsid w:val="0066445E"/>
    <w:rsid w:val="0067006D"/>
    <w:rsid w:val="0067712E"/>
    <w:rsid w:val="0068132E"/>
    <w:rsid w:val="006825BB"/>
    <w:rsid w:val="00685534"/>
    <w:rsid w:val="00690175"/>
    <w:rsid w:val="00693D46"/>
    <w:rsid w:val="00696999"/>
    <w:rsid w:val="006A31BD"/>
    <w:rsid w:val="006A505C"/>
    <w:rsid w:val="006A67ED"/>
    <w:rsid w:val="006A791D"/>
    <w:rsid w:val="006B0390"/>
    <w:rsid w:val="006B25E1"/>
    <w:rsid w:val="006B2AA4"/>
    <w:rsid w:val="006B3A4D"/>
    <w:rsid w:val="006C088C"/>
    <w:rsid w:val="006C1BFE"/>
    <w:rsid w:val="006C1C8F"/>
    <w:rsid w:val="006C2052"/>
    <w:rsid w:val="006C2A4C"/>
    <w:rsid w:val="006D351A"/>
    <w:rsid w:val="006D3BCE"/>
    <w:rsid w:val="006D5594"/>
    <w:rsid w:val="006D5BD0"/>
    <w:rsid w:val="006D72E2"/>
    <w:rsid w:val="006E1078"/>
    <w:rsid w:val="006E2E92"/>
    <w:rsid w:val="006E7F65"/>
    <w:rsid w:val="006F0EC6"/>
    <w:rsid w:val="006F4A10"/>
    <w:rsid w:val="006F59C5"/>
    <w:rsid w:val="00700965"/>
    <w:rsid w:val="0070498B"/>
    <w:rsid w:val="0070571C"/>
    <w:rsid w:val="00707DB1"/>
    <w:rsid w:val="00716405"/>
    <w:rsid w:val="00721667"/>
    <w:rsid w:val="00721899"/>
    <w:rsid w:val="00725DCC"/>
    <w:rsid w:val="007305B8"/>
    <w:rsid w:val="00730C38"/>
    <w:rsid w:val="00735770"/>
    <w:rsid w:val="00740873"/>
    <w:rsid w:val="00745763"/>
    <w:rsid w:val="007543BE"/>
    <w:rsid w:val="00754A64"/>
    <w:rsid w:val="007647F5"/>
    <w:rsid w:val="00770A9F"/>
    <w:rsid w:val="00772BFC"/>
    <w:rsid w:val="00773506"/>
    <w:rsid w:val="00776CF8"/>
    <w:rsid w:val="00784E08"/>
    <w:rsid w:val="00790996"/>
    <w:rsid w:val="007933B0"/>
    <w:rsid w:val="0079484C"/>
    <w:rsid w:val="007A7D71"/>
    <w:rsid w:val="007B2FA4"/>
    <w:rsid w:val="007B480F"/>
    <w:rsid w:val="007B5AB2"/>
    <w:rsid w:val="007C6640"/>
    <w:rsid w:val="007D111C"/>
    <w:rsid w:val="007E1122"/>
    <w:rsid w:val="007E542F"/>
    <w:rsid w:val="007F4348"/>
    <w:rsid w:val="008002A5"/>
    <w:rsid w:val="00801887"/>
    <w:rsid w:val="00807F1C"/>
    <w:rsid w:val="00811946"/>
    <w:rsid w:val="00813A09"/>
    <w:rsid w:val="008168C9"/>
    <w:rsid w:val="00816FDE"/>
    <w:rsid w:val="00820EFB"/>
    <w:rsid w:val="00824131"/>
    <w:rsid w:val="00830511"/>
    <w:rsid w:val="00836DAE"/>
    <w:rsid w:val="00845242"/>
    <w:rsid w:val="008472BA"/>
    <w:rsid w:val="008542A4"/>
    <w:rsid w:val="00861E64"/>
    <w:rsid w:val="0086265F"/>
    <w:rsid w:val="00865198"/>
    <w:rsid w:val="0086754B"/>
    <w:rsid w:val="0086788A"/>
    <w:rsid w:val="00867DB5"/>
    <w:rsid w:val="008826CC"/>
    <w:rsid w:val="00886B67"/>
    <w:rsid w:val="00887C8A"/>
    <w:rsid w:val="00887EE5"/>
    <w:rsid w:val="0089290B"/>
    <w:rsid w:val="00894AE2"/>
    <w:rsid w:val="008A1B6A"/>
    <w:rsid w:val="008A248C"/>
    <w:rsid w:val="008A575A"/>
    <w:rsid w:val="008A5C97"/>
    <w:rsid w:val="008A6A22"/>
    <w:rsid w:val="008A7102"/>
    <w:rsid w:val="008A7372"/>
    <w:rsid w:val="008A7669"/>
    <w:rsid w:val="008B0953"/>
    <w:rsid w:val="008B4FEF"/>
    <w:rsid w:val="008B6225"/>
    <w:rsid w:val="008B7B1B"/>
    <w:rsid w:val="008C0157"/>
    <w:rsid w:val="008C4B94"/>
    <w:rsid w:val="008D25FA"/>
    <w:rsid w:val="008D532D"/>
    <w:rsid w:val="008D5926"/>
    <w:rsid w:val="008D6C6E"/>
    <w:rsid w:val="008E3801"/>
    <w:rsid w:val="008E493D"/>
    <w:rsid w:val="00903665"/>
    <w:rsid w:val="009055BC"/>
    <w:rsid w:val="00915041"/>
    <w:rsid w:val="00915B69"/>
    <w:rsid w:val="00920C60"/>
    <w:rsid w:val="00922E79"/>
    <w:rsid w:val="009251A5"/>
    <w:rsid w:val="00927BC2"/>
    <w:rsid w:val="00932C90"/>
    <w:rsid w:val="0093653B"/>
    <w:rsid w:val="00940066"/>
    <w:rsid w:val="00941261"/>
    <w:rsid w:val="00942525"/>
    <w:rsid w:val="00942744"/>
    <w:rsid w:val="00943122"/>
    <w:rsid w:val="00961341"/>
    <w:rsid w:val="0096596F"/>
    <w:rsid w:val="00965A99"/>
    <w:rsid w:val="00966A9B"/>
    <w:rsid w:val="00971A6B"/>
    <w:rsid w:val="009728EB"/>
    <w:rsid w:val="00972EF0"/>
    <w:rsid w:val="00977283"/>
    <w:rsid w:val="009821AB"/>
    <w:rsid w:val="00982B89"/>
    <w:rsid w:val="00983CEC"/>
    <w:rsid w:val="009857E1"/>
    <w:rsid w:val="009877EC"/>
    <w:rsid w:val="009879C7"/>
    <w:rsid w:val="00987CEF"/>
    <w:rsid w:val="00992094"/>
    <w:rsid w:val="009922E4"/>
    <w:rsid w:val="00992473"/>
    <w:rsid w:val="00995085"/>
    <w:rsid w:val="009A161F"/>
    <w:rsid w:val="009A23C1"/>
    <w:rsid w:val="009A4D2F"/>
    <w:rsid w:val="009A53F0"/>
    <w:rsid w:val="009A74D1"/>
    <w:rsid w:val="009B080F"/>
    <w:rsid w:val="009B29B6"/>
    <w:rsid w:val="009B52FD"/>
    <w:rsid w:val="009B6346"/>
    <w:rsid w:val="009C12D6"/>
    <w:rsid w:val="009C15C5"/>
    <w:rsid w:val="009D19B5"/>
    <w:rsid w:val="009D1AE8"/>
    <w:rsid w:val="009D2A02"/>
    <w:rsid w:val="009D2DFD"/>
    <w:rsid w:val="009E2584"/>
    <w:rsid w:val="009F0109"/>
    <w:rsid w:val="009F0C68"/>
    <w:rsid w:val="009F4EA3"/>
    <w:rsid w:val="00A12B8B"/>
    <w:rsid w:val="00A1511D"/>
    <w:rsid w:val="00A152FC"/>
    <w:rsid w:val="00A1770B"/>
    <w:rsid w:val="00A224F3"/>
    <w:rsid w:val="00A24AA7"/>
    <w:rsid w:val="00A27DAD"/>
    <w:rsid w:val="00A314EF"/>
    <w:rsid w:val="00A32816"/>
    <w:rsid w:val="00A32BC8"/>
    <w:rsid w:val="00A33713"/>
    <w:rsid w:val="00A353E3"/>
    <w:rsid w:val="00A46DEE"/>
    <w:rsid w:val="00A50526"/>
    <w:rsid w:val="00A55A4D"/>
    <w:rsid w:val="00A640CA"/>
    <w:rsid w:val="00A7120A"/>
    <w:rsid w:val="00A72D54"/>
    <w:rsid w:val="00A73BBF"/>
    <w:rsid w:val="00A805C6"/>
    <w:rsid w:val="00A83E0B"/>
    <w:rsid w:val="00A878B2"/>
    <w:rsid w:val="00A900C2"/>
    <w:rsid w:val="00A95664"/>
    <w:rsid w:val="00A96E99"/>
    <w:rsid w:val="00AA19B6"/>
    <w:rsid w:val="00AA2728"/>
    <w:rsid w:val="00AA4996"/>
    <w:rsid w:val="00AB27A8"/>
    <w:rsid w:val="00AB421E"/>
    <w:rsid w:val="00AB4251"/>
    <w:rsid w:val="00AC76FC"/>
    <w:rsid w:val="00AD2C5F"/>
    <w:rsid w:val="00AD39FD"/>
    <w:rsid w:val="00AD5736"/>
    <w:rsid w:val="00AE3AF1"/>
    <w:rsid w:val="00AE3BCD"/>
    <w:rsid w:val="00AE654B"/>
    <w:rsid w:val="00AF4619"/>
    <w:rsid w:val="00B0196D"/>
    <w:rsid w:val="00B03EB6"/>
    <w:rsid w:val="00B05E3B"/>
    <w:rsid w:val="00B0744C"/>
    <w:rsid w:val="00B121E7"/>
    <w:rsid w:val="00B2666B"/>
    <w:rsid w:val="00B277DD"/>
    <w:rsid w:val="00B35394"/>
    <w:rsid w:val="00B3590C"/>
    <w:rsid w:val="00B36713"/>
    <w:rsid w:val="00B37110"/>
    <w:rsid w:val="00B418BE"/>
    <w:rsid w:val="00B422BD"/>
    <w:rsid w:val="00B5118E"/>
    <w:rsid w:val="00B53E5E"/>
    <w:rsid w:val="00B5601C"/>
    <w:rsid w:val="00B644DA"/>
    <w:rsid w:val="00B64686"/>
    <w:rsid w:val="00B662C0"/>
    <w:rsid w:val="00B67E32"/>
    <w:rsid w:val="00B704EC"/>
    <w:rsid w:val="00B738EB"/>
    <w:rsid w:val="00B80453"/>
    <w:rsid w:val="00B84F54"/>
    <w:rsid w:val="00B9115A"/>
    <w:rsid w:val="00B96649"/>
    <w:rsid w:val="00BA2393"/>
    <w:rsid w:val="00BA2D36"/>
    <w:rsid w:val="00BB36A7"/>
    <w:rsid w:val="00BB5297"/>
    <w:rsid w:val="00BB7CC7"/>
    <w:rsid w:val="00BC3A33"/>
    <w:rsid w:val="00BC6F6E"/>
    <w:rsid w:val="00BD01B0"/>
    <w:rsid w:val="00BD212A"/>
    <w:rsid w:val="00BD21A9"/>
    <w:rsid w:val="00BD3628"/>
    <w:rsid w:val="00BD5326"/>
    <w:rsid w:val="00BD7406"/>
    <w:rsid w:val="00BE4B0F"/>
    <w:rsid w:val="00BE769B"/>
    <w:rsid w:val="00BF0F9C"/>
    <w:rsid w:val="00BF142D"/>
    <w:rsid w:val="00BF6BCF"/>
    <w:rsid w:val="00C00923"/>
    <w:rsid w:val="00C03DE2"/>
    <w:rsid w:val="00C12205"/>
    <w:rsid w:val="00C13EF9"/>
    <w:rsid w:val="00C20C7D"/>
    <w:rsid w:val="00C20DB1"/>
    <w:rsid w:val="00C30F07"/>
    <w:rsid w:val="00C33FCF"/>
    <w:rsid w:val="00C341F4"/>
    <w:rsid w:val="00C427E2"/>
    <w:rsid w:val="00C42F80"/>
    <w:rsid w:val="00C432FC"/>
    <w:rsid w:val="00C45FAC"/>
    <w:rsid w:val="00C54D18"/>
    <w:rsid w:val="00C55ECC"/>
    <w:rsid w:val="00C56475"/>
    <w:rsid w:val="00C6038D"/>
    <w:rsid w:val="00C61A8B"/>
    <w:rsid w:val="00C65698"/>
    <w:rsid w:val="00C6572B"/>
    <w:rsid w:val="00C67F68"/>
    <w:rsid w:val="00C774B3"/>
    <w:rsid w:val="00C81771"/>
    <w:rsid w:val="00C85C58"/>
    <w:rsid w:val="00C85D03"/>
    <w:rsid w:val="00C93F12"/>
    <w:rsid w:val="00C946BD"/>
    <w:rsid w:val="00CB1225"/>
    <w:rsid w:val="00CB2A2C"/>
    <w:rsid w:val="00CB4C7F"/>
    <w:rsid w:val="00CC094B"/>
    <w:rsid w:val="00CD2AF2"/>
    <w:rsid w:val="00CE088A"/>
    <w:rsid w:val="00CE2D1C"/>
    <w:rsid w:val="00CE4923"/>
    <w:rsid w:val="00CF5971"/>
    <w:rsid w:val="00D044DC"/>
    <w:rsid w:val="00D0609E"/>
    <w:rsid w:val="00D123D4"/>
    <w:rsid w:val="00D155B1"/>
    <w:rsid w:val="00D17880"/>
    <w:rsid w:val="00D23C9C"/>
    <w:rsid w:val="00D251F9"/>
    <w:rsid w:val="00D258EE"/>
    <w:rsid w:val="00D265C5"/>
    <w:rsid w:val="00D322A8"/>
    <w:rsid w:val="00D4002E"/>
    <w:rsid w:val="00D45697"/>
    <w:rsid w:val="00D54691"/>
    <w:rsid w:val="00D632E3"/>
    <w:rsid w:val="00D648F8"/>
    <w:rsid w:val="00D64AB4"/>
    <w:rsid w:val="00D73900"/>
    <w:rsid w:val="00D77F08"/>
    <w:rsid w:val="00D81764"/>
    <w:rsid w:val="00D84E1D"/>
    <w:rsid w:val="00D8736B"/>
    <w:rsid w:val="00D94301"/>
    <w:rsid w:val="00D978CB"/>
    <w:rsid w:val="00DA3BCD"/>
    <w:rsid w:val="00DA6E50"/>
    <w:rsid w:val="00DB3A3D"/>
    <w:rsid w:val="00DB79C9"/>
    <w:rsid w:val="00DC23C1"/>
    <w:rsid w:val="00DC2588"/>
    <w:rsid w:val="00DD2202"/>
    <w:rsid w:val="00DE1392"/>
    <w:rsid w:val="00DE16A5"/>
    <w:rsid w:val="00DE37FF"/>
    <w:rsid w:val="00DE7E40"/>
    <w:rsid w:val="00DF0D48"/>
    <w:rsid w:val="00DF15A8"/>
    <w:rsid w:val="00DF3532"/>
    <w:rsid w:val="00DF4616"/>
    <w:rsid w:val="00DF783F"/>
    <w:rsid w:val="00E10D2F"/>
    <w:rsid w:val="00E148C8"/>
    <w:rsid w:val="00E14C98"/>
    <w:rsid w:val="00E15EC8"/>
    <w:rsid w:val="00E16775"/>
    <w:rsid w:val="00E172BE"/>
    <w:rsid w:val="00E2498D"/>
    <w:rsid w:val="00E33040"/>
    <w:rsid w:val="00E3572B"/>
    <w:rsid w:val="00E408EA"/>
    <w:rsid w:val="00E4165F"/>
    <w:rsid w:val="00E41B01"/>
    <w:rsid w:val="00E43094"/>
    <w:rsid w:val="00E446B4"/>
    <w:rsid w:val="00E46C12"/>
    <w:rsid w:val="00E57925"/>
    <w:rsid w:val="00E61652"/>
    <w:rsid w:val="00E71BD3"/>
    <w:rsid w:val="00E806A2"/>
    <w:rsid w:val="00E81F73"/>
    <w:rsid w:val="00E85670"/>
    <w:rsid w:val="00E9006C"/>
    <w:rsid w:val="00E9122B"/>
    <w:rsid w:val="00E91BA5"/>
    <w:rsid w:val="00E92586"/>
    <w:rsid w:val="00E9324A"/>
    <w:rsid w:val="00E962F5"/>
    <w:rsid w:val="00EA1637"/>
    <w:rsid w:val="00EA1DAC"/>
    <w:rsid w:val="00EA6C12"/>
    <w:rsid w:val="00EA7796"/>
    <w:rsid w:val="00EB037E"/>
    <w:rsid w:val="00EB0B04"/>
    <w:rsid w:val="00EB2BBA"/>
    <w:rsid w:val="00EB5500"/>
    <w:rsid w:val="00EB5F9E"/>
    <w:rsid w:val="00EB67E3"/>
    <w:rsid w:val="00EC0621"/>
    <w:rsid w:val="00EC1035"/>
    <w:rsid w:val="00ED4060"/>
    <w:rsid w:val="00ED661F"/>
    <w:rsid w:val="00ED7EB9"/>
    <w:rsid w:val="00EE372C"/>
    <w:rsid w:val="00EE7692"/>
    <w:rsid w:val="00EF41A0"/>
    <w:rsid w:val="00EF4D48"/>
    <w:rsid w:val="00EF56E7"/>
    <w:rsid w:val="00EF5EFE"/>
    <w:rsid w:val="00EF7D33"/>
    <w:rsid w:val="00F03575"/>
    <w:rsid w:val="00F03D33"/>
    <w:rsid w:val="00F05203"/>
    <w:rsid w:val="00F058D1"/>
    <w:rsid w:val="00F10E9E"/>
    <w:rsid w:val="00F208EE"/>
    <w:rsid w:val="00F2309A"/>
    <w:rsid w:val="00F25F7D"/>
    <w:rsid w:val="00F2638D"/>
    <w:rsid w:val="00F26FC4"/>
    <w:rsid w:val="00F36E9A"/>
    <w:rsid w:val="00F43448"/>
    <w:rsid w:val="00F44921"/>
    <w:rsid w:val="00F44D20"/>
    <w:rsid w:val="00F45C22"/>
    <w:rsid w:val="00F55A4C"/>
    <w:rsid w:val="00F61AAA"/>
    <w:rsid w:val="00F648CC"/>
    <w:rsid w:val="00F64A40"/>
    <w:rsid w:val="00F718DD"/>
    <w:rsid w:val="00F733EC"/>
    <w:rsid w:val="00F76026"/>
    <w:rsid w:val="00F76078"/>
    <w:rsid w:val="00F76F72"/>
    <w:rsid w:val="00F81A91"/>
    <w:rsid w:val="00F83C9B"/>
    <w:rsid w:val="00F91D1B"/>
    <w:rsid w:val="00F946B6"/>
    <w:rsid w:val="00F9538A"/>
    <w:rsid w:val="00FA76B3"/>
    <w:rsid w:val="00FB07A6"/>
    <w:rsid w:val="00FB596D"/>
    <w:rsid w:val="00FB7201"/>
    <w:rsid w:val="00FC316B"/>
    <w:rsid w:val="00FD0EED"/>
    <w:rsid w:val="00FD16AA"/>
    <w:rsid w:val="00FD69D8"/>
    <w:rsid w:val="00FE0920"/>
    <w:rsid w:val="00FE345B"/>
    <w:rsid w:val="00FE4720"/>
    <w:rsid w:val="00FF293F"/>
    <w:rsid w:val="00FF3F25"/>
    <w:rsid w:val="00FF5A90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EFFC1"/>
  <w15:docId w15:val="{9C0FE6D7-95B9-4D8E-B791-2714F46D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65F"/>
    <w:pPr>
      <w:spacing w:after="0"/>
    </w:pPr>
    <w:rPr>
      <w:rFonts w:ascii="Segoe UI" w:hAnsi="Segoe UI"/>
      <w:color w:val="25314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1BD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1BD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5E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E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4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6E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E3E"/>
  </w:style>
  <w:style w:type="paragraph" w:styleId="Footer">
    <w:name w:val="footer"/>
    <w:basedOn w:val="Normal"/>
    <w:link w:val="FooterChar"/>
    <w:uiPriority w:val="99"/>
    <w:unhideWhenUsed/>
    <w:rsid w:val="00376E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E3E"/>
  </w:style>
  <w:style w:type="paragraph" w:styleId="NoSpacing">
    <w:name w:val="No Spacing"/>
    <w:uiPriority w:val="1"/>
    <w:qFormat/>
    <w:rsid w:val="00E4165F"/>
    <w:pPr>
      <w:spacing w:after="0" w:line="240" w:lineRule="auto"/>
    </w:pPr>
    <w:rPr>
      <w:rFonts w:ascii="Segoe UI" w:hAnsi="Segoe UI"/>
    </w:rPr>
  </w:style>
  <w:style w:type="character" w:customStyle="1" w:styleId="Heading1Char">
    <w:name w:val="Heading 1 Char"/>
    <w:basedOn w:val="DefaultParagraphFont"/>
    <w:link w:val="Heading1"/>
    <w:uiPriority w:val="9"/>
    <w:rsid w:val="006A31BD"/>
    <w:rPr>
      <w:rFonts w:ascii="Open Sans" w:eastAsiaTheme="majorEastAsia" w:hAnsi="Open Sans" w:cstheme="majorBidi"/>
      <w:color w:val="25314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1BD"/>
    <w:rPr>
      <w:rFonts w:ascii="Open Sans" w:eastAsiaTheme="majorEastAsia" w:hAnsi="Open Sans" w:cstheme="majorBidi"/>
      <w:color w:val="253148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54B2C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B2C"/>
    <w:rPr>
      <w:rFonts w:ascii="Open Sans" w:eastAsiaTheme="majorEastAsia" w:hAnsi="Open Sans" w:cstheme="majorBidi"/>
      <w:b/>
      <w:color w:val="253148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1BD"/>
    <w:pPr>
      <w:numPr>
        <w:ilvl w:val="1"/>
      </w:numPr>
      <w:spacing w:after="160"/>
    </w:pPr>
    <w:rPr>
      <w:rFonts w:eastAsiaTheme="minorEastAsia"/>
      <w:b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A31BD"/>
    <w:rPr>
      <w:rFonts w:ascii="Open Sans" w:eastAsiaTheme="minorEastAsia" w:hAnsi="Open Sans"/>
      <w:b/>
      <w:spacing w:val="15"/>
      <w:sz w:val="18"/>
    </w:rPr>
  </w:style>
  <w:style w:type="character" w:styleId="SubtleEmphasis">
    <w:name w:val="Subtle Emphasis"/>
    <w:basedOn w:val="DefaultParagraphFont"/>
    <w:uiPriority w:val="19"/>
    <w:qFormat/>
    <w:rsid w:val="00E4165F"/>
    <w:rPr>
      <w:rFonts w:ascii="Segoe UI" w:hAnsi="Segoe UI"/>
      <w:i/>
      <w:iCs/>
      <w:color w:val="475E8A" w:themeColor="text1" w:themeTint="BF"/>
    </w:rPr>
  </w:style>
  <w:style w:type="character" w:styleId="Emphasis">
    <w:name w:val="Emphasis"/>
    <w:basedOn w:val="DefaultParagraphFont"/>
    <w:uiPriority w:val="20"/>
    <w:qFormat/>
    <w:rsid w:val="00E4165F"/>
    <w:rPr>
      <w:rFonts w:ascii="Segoe UI" w:hAnsi="Segoe UI"/>
      <w:i/>
      <w:iCs/>
    </w:rPr>
  </w:style>
  <w:style w:type="character" w:styleId="IntenseEmphasis">
    <w:name w:val="Intense Emphasis"/>
    <w:basedOn w:val="DefaultParagraphFont"/>
    <w:uiPriority w:val="21"/>
    <w:qFormat/>
    <w:rsid w:val="00E4165F"/>
    <w:rPr>
      <w:rFonts w:ascii="Segoe UI" w:hAnsi="Segoe UI"/>
      <w:i/>
      <w:iCs/>
      <w:color w:val="E31B2E" w:themeColor="accent1"/>
    </w:rPr>
  </w:style>
  <w:style w:type="character" w:styleId="Strong">
    <w:name w:val="Strong"/>
    <w:aliases w:val="Sub Heading"/>
    <w:basedOn w:val="DefaultParagraphFont"/>
    <w:uiPriority w:val="22"/>
    <w:qFormat/>
    <w:rsid w:val="00E4165F"/>
    <w:rPr>
      <w:rFonts w:ascii="Segoe UI" w:hAnsi="Segoe UI"/>
      <w:b/>
      <w:bCs/>
      <w:color w:val="253148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E372C"/>
    <w:pPr>
      <w:spacing w:before="200" w:after="160"/>
      <w:ind w:left="864" w:right="864"/>
      <w:jc w:val="center"/>
    </w:pPr>
    <w:rPr>
      <w:i/>
      <w:iCs/>
      <w:color w:val="475E8A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72C"/>
    <w:rPr>
      <w:rFonts w:ascii="Open Sans" w:hAnsi="Open Sans"/>
      <w:i/>
      <w:iCs/>
      <w:color w:val="475E8A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72C"/>
    <w:pPr>
      <w:pBdr>
        <w:top w:val="single" w:sz="4" w:space="10" w:color="E31B2E" w:themeColor="accent1"/>
        <w:bottom w:val="single" w:sz="4" w:space="10" w:color="E31B2E" w:themeColor="accent1"/>
      </w:pBdr>
      <w:spacing w:before="360" w:after="360"/>
      <w:ind w:left="864" w:right="864"/>
      <w:jc w:val="center"/>
    </w:pPr>
    <w:rPr>
      <w:i/>
      <w:iCs/>
      <w:color w:val="E31B2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72C"/>
    <w:rPr>
      <w:rFonts w:ascii="Open Sans" w:hAnsi="Open Sans"/>
      <w:i/>
      <w:iCs/>
      <w:color w:val="E31B2E" w:themeColor="accent1"/>
    </w:rPr>
  </w:style>
  <w:style w:type="character" w:styleId="SubtleReference">
    <w:name w:val="Subtle Reference"/>
    <w:basedOn w:val="DefaultParagraphFont"/>
    <w:uiPriority w:val="31"/>
    <w:qFormat/>
    <w:rsid w:val="00E4165F"/>
    <w:rPr>
      <w:rFonts w:ascii="Segoe UI" w:hAnsi="Segoe UI"/>
      <w:smallCaps/>
      <w:color w:val="5570A5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4165F"/>
    <w:rPr>
      <w:rFonts w:ascii="Segoe UI" w:hAnsi="Segoe UI"/>
      <w:b/>
      <w:bCs/>
      <w:smallCaps/>
      <w:color w:val="E31B2E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4165F"/>
    <w:rPr>
      <w:rFonts w:ascii="Segoe UI" w:hAnsi="Segoe UI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416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21E"/>
    <w:rPr>
      <w:color w:val="E31B2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2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21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17C8"/>
    <w:rPr>
      <w:rFonts w:ascii="Segoe UI" w:hAnsi="Segoe UI"/>
      <w:color w:val="25314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7C8"/>
    <w:rPr>
      <w:rFonts w:ascii="Segoe UI" w:hAnsi="Segoe UI"/>
      <w:b/>
      <w:bCs/>
      <w:color w:val="253148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217C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uklc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y\OneDrive%20-%20UK%20Language%20Courses\Documents\Custom%20Office%20Templates\Portrait%20UKLC%20Standard%20Word%20Doc%20Template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253148"/>
      </a:dk1>
      <a:lt1>
        <a:srgbClr val="E6EEF3"/>
      </a:lt1>
      <a:dk2>
        <a:srgbClr val="253148"/>
      </a:dk2>
      <a:lt2>
        <a:srgbClr val="E6EEF3"/>
      </a:lt2>
      <a:accent1>
        <a:srgbClr val="E31B2E"/>
      </a:accent1>
      <a:accent2>
        <a:srgbClr val="EFEA78"/>
      </a:accent2>
      <a:accent3>
        <a:srgbClr val="FBDFE2"/>
      </a:accent3>
      <a:accent4>
        <a:srgbClr val="B8CCE4"/>
      </a:accent4>
      <a:accent5>
        <a:srgbClr val="E5B9B7"/>
      </a:accent5>
      <a:accent6>
        <a:srgbClr val="D8D8D8"/>
      </a:accent6>
      <a:hlink>
        <a:srgbClr val="E31B2E"/>
      </a:hlink>
      <a:folHlink>
        <a:srgbClr val="E5B9B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261D1C0B52349A06E5B721528A0D8" ma:contentTypeVersion="19" ma:contentTypeDescription="Create a new document." ma:contentTypeScope="" ma:versionID="2dbf0f6b97b4bbaa8a3199eb46d95523">
  <xsd:schema xmlns:xsd="http://www.w3.org/2001/XMLSchema" xmlns:xs="http://www.w3.org/2001/XMLSchema" xmlns:p="http://schemas.microsoft.com/office/2006/metadata/properties" xmlns:ns2="aa603cf4-cf6c-4f56-ad9a-6f7589d14111" xmlns:ns3="f18f816e-9158-4639-bfbf-24c6061daf8b" targetNamespace="http://schemas.microsoft.com/office/2006/metadata/properties" ma:root="true" ma:fieldsID="9e4033b5fbedea21e5152d83c1f9f501" ns2:_="" ns3:_="">
    <xsd:import namespace="aa603cf4-cf6c-4f56-ad9a-6f7589d14111"/>
    <xsd:import namespace="f18f816e-9158-4639-bfbf-24c6061daf8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03cf4-cf6c-4f56-ad9a-6f7589d141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a8df3b-0cf2-4730-82ae-c3b3a24d6327}" ma:internalName="TaxCatchAll" ma:showField="CatchAllData" ma:web="aa603cf4-cf6c-4f56-ad9a-6f7589d14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f816e-9158-4639-bfbf-24c6061da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eaea8b-1823-4e95-aefd-66daedae23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8f816e-9158-4639-bfbf-24c6061daf8b">
      <Terms xmlns="http://schemas.microsoft.com/office/infopath/2007/PartnerControls"/>
    </lcf76f155ced4ddcb4097134ff3c332f>
    <TaxCatchAll xmlns="aa603cf4-cf6c-4f56-ad9a-6f7589d1411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F18C4-C829-4694-9A17-EFA29B402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03cf4-cf6c-4f56-ad9a-6f7589d14111"/>
    <ds:schemaRef ds:uri="f18f816e-9158-4639-bfbf-24c6061da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2E160-8780-4443-8634-92E0E64FB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5E727-8789-44E5-AD1A-47558178930F}">
  <ds:schemaRefs>
    <ds:schemaRef ds:uri="http://schemas.microsoft.com/office/2006/metadata/properties"/>
    <ds:schemaRef ds:uri="http://schemas.microsoft.com/office/infopath/2007/PartnerControls"/>
    <ds:schemaRef ds:uri="f18f816e-9158-4639-bfbf-24c6061daf8b"/>
    <ds:schemaRef ds:uri="aa603cf4-cf6c-4f56-ad9a-6f7589d14111"/>
  </ds:schemaRefs>
</ds:datastoreItem>
</file>

<file path=customXml/itemProps4.xml><?xml version="1.0" encoding="utf-8"?>
<ds:datastoreItem xmlns:ds="http://schemas.openxmlformats.org/officeDocument/2006/customXml" ds:itemID="{0AB0769E-2081-4C17-849A-32EC8945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Portrait UKLC Standard Word Doc Template Template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O'Connor</dc:creator>
  <cp:lastModifiedBy>Amy O'Connor</cp:lastModifiedBy>
  <cp:revision>18</cp:revision>
  <cp:lastPrinted>2019-09-19T13:56:00Z</cp:lastPrinted>
  <dcterms:created xsi:type="dcterms:W3CDTF">2026-11-02T14:26:00Z</dcterms:created>
  <dcterms:modified xsi:type="dcterms:W3CDTF">2026-11-03T08:44:00Z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0x010100082261D1C0B52349A06E5B721528A0D8</vt:lpwstr>
  </property>
  <property fmtid="{D5CDD505-2E9C-101B-9397-08002B2CF9AE}" pid="3" name="MediaServiceImageTags">
    <vt:lpwstr/>
  </property>
</Properties>
</file>